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2DA9A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附件4</w:t>
      </w:r>
    </w:p>
    <w:p w14:paraId="6B20373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instrText xml:space="preserve">ADDIN CNKISM.UserStyle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XX学院专家答辩会记录</w:t>
      </w:r>
    </w:p>
    <w:p w14:paraId="4DF3B4ED">
      <w:pPr>
        <w:rPr>
          <w:rFonts w:hint="eastAsia"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20"/>
        </w:rPr>
        <w:t>一、会议基本信息</w:t>
      </w:r>
    </w:p>
    <w:p w14:paraId="1970CC48">
      <w:pPr>
        <w:rPr>
          <w:rFonts w:hint="eastAsia" w:ascii="方正仿宋_GBK" w:hAnsi="方正仿宋_GB2312" w:eastAsia="方正仿宋_GBK" w:cs="方正仿宋_GB2312"/>
          <w:sz w:val="32"/>
          <w:szCs w:val="32"/>
        </w:rPr>
      </w:pPr>
      <w:r>
        <w:rPr>
          <w:rFonts w:hint="eastAsia" w:ascii="方正仿宋_GBK" w:hAnsi="方正仿宋_GB2312" w:eastAsia="方正仿宋_GBK" w:cs="方正仿宋_GB2312"/>
          <w:sz w:val="32"/>
          <w:szCs w:val="32"/>
        </w:rPr>
        <w:t>时间：202</w:t>
      </w:r>
      <w:r>
        <w:rPr>
          <w:rFonts w:hint="eastAsia" w:ascii="方正仿宋_GBK" w:hAnsi="方正仿宋_GB2312" w:eastAsia="方正仿宋_GBK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2312" w:eastAsia="方正仿宋_GBK" w:cs="方正仿宋_GB2312"/>
          <w:sz w:val="32"/>
          <w:szCs w:val="32"/>
        </w:rPr>
        <w:t>年xx月xx日</w:t>
      </w:r>
    </w:p>
    <w:p w14:paraId="17599404">
      <w:pPr>
        <w:rPr>
          <w:rFonts w:hint="eastAsia" w:ascii="方正仿宋_GBK" w:hAnsi="方正仿宋_GB2312" w:eastAsia="方正仿宋_GBK" w:cs="方正仿宋_GB2312"/>
          <w:sz w:val="32"/>
          <w:szCs w:val="32"/>
        </w:rPr>
      </w:pPr>
      <w:r>
        <w:rPr>
          <w:rFonts w:hint="eastAsia" w:ascii="方正仿宋_GBK" w:hAnsi="方正仿宋_GB2312" w:eastAsia="方正仿宋_GBK" w:cs="方正仿宋_GB2312"/>
          <w:sz w:val="32"/>
          <w:szCs w:val="32"/>
        </w:rPr>
        <w:t>地点：</w:t>
      </w:r>
      <w:bookmarkStart w:id="0" w:name="_GoBack"/>
      <w:bookmarkEnd w:id="0"/>
    </w:p>
    <w:p w14:paraId="62901739">
      <w:pPr>
        <w:rPr>
          <w:rFonts w:hint="eastAsia" w:ascii="方正仿宋_GBK" w:hAnsi="方正仿宋_GB2312" w:eastAsia="方正仿宋_GBK" w:cs="方正仿宋_GB2312"/>
          <w:sz w:val="32"/>
          <w:szCs w:val="32"/>
        </w:rPr>
      </w:pPr>
      <w:r>
        <w:rPr>
          <w:rFonts w:hint="eastAsia" w:ascii="方正仿宋_GBK" w:hAnsi="方正仿宋_GB2312" w:eastAsia="方正仿宋_GBK" w:cs="方正仿宋_GB2312"/>
          <w:sz w:val="32"/>
          <w:szCs w:val="32"/>
        </w:rPr>
        <w:t xml:space="preserve">记录人： </w:t>
      </w:r>
    </w:p>
    <w:p w14:paraId="4CD7C145">
      <w:pPr>
        <w:rPr>
          <w:rFonts w:hint="eastAsia" w:ascii="方正仿宋_GBK" w:hAnsi="方正仿宋_GB2312" w:eastAsia="方正仿宋_GBK" w:cs="方正仿宋_GB2312"/>
          <w:sz w:val="32"/>
          <w:szCs w:val="32"/>
        </w:rPr>
      </w:pPr>
      <w:r>
        <w:rPr>
          <w:rFonts w:hint="eastAsia" w:ascii="方正仿宋_GBK" w:hAnsi="方正仿宋_GB2312" w:eastAsia="方正仿宋_GBK" w:cs="方正仿宋_GB2312"/>
          <w:sz w:val="32"/>
          <w:szCs w:val="32"/>
        </w:rPr>
        <w:t>参加答辩课题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705"/>
        <w:gridCol w:w="1705"/>
        <w:gridCol w:w="1705"/>
      </w:tblGrid>
      <w:tr w14:paraId="016B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5"/>
            <w:vAlign w:val="center"/>
          </w:tcPr>
          <w:p w14:paraId="0C1E4C8F">
            <w:pPr>
              <w:jc w:val="center"/>
              <w:rPr>
                <w:rFonts w:hint="eastAsia" w:ascii="方正仿宋_GBK" w:hAnsi="方正仿宋_GB2312" w:eastAsia="方正仿宋_GBK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32"/>
                <w:szCs w:val="32"/>
              </w:rPr>
              <w:t>金种子一般</w:t>
            </w:r>
            <w:r>
              <w:rPr>
                <w:rFonts w:hint="eastAsia" w:ascii="方正仿宋_GBK" w:hAnsi="___WRD_EMBED_SUB_49" w:eastAsia="方正仿宋_GBK" w:cs="___WRD_EMBED_SUB_49"/>
                <w:b/>
                <w:bCs/>
                <w:sz w:val="32"/>
                <w:szCs w:val="32"/>
              </w:rPr>
              <w:t>课题</w:t>
            </w:r>
          </w:p>
        </w:tc>
      </w:tr>
      <w:tr w14:paraId="419F1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20488E00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年度</w:t>
            </w:r>
          </w:p>
        </w:tc>
        <w:tc>
          <w:tcPr>
            <w:tcW w:w="1704" w:type="dxa"/>
            <w:vAlign w:val="center"/>
          </w:tcPr>
          <w:p w14:paraId="1A7C5D7C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课题编号</w:t>
            </w:r>
          </w:p>
        </w:tc>
        <w:tc>
          <w:tcPr>
            <w:tcW w:w="1705" w:type="dxa"/>
            <w:vAlign w:val="center"/>
          </w:tcPr>
          <w:p w14:paraId="301B27F7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课题名称</w:t>
            </w:r>
          </w:p>
        </w:tc>
        <w:tc>
          <w:tcPr>
            <w:tcW w:w="1705" w:type="dxa"/>
            <w:vAlign w:val="center"/>
          </w:tcPr>
          <w:p w14:paraId="1CD8FC9F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负责人</w:t>
            </w:r>
          </w:p>
        </w:tc>
        <w:tc>
          <w:tcPr>
            <w:tcW w:w="1705" w:type="dxa"/>
            <w:vAlign w:val="center"/>
          </w:tcPr>
          <w:p w14:paraId="4B601F57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其他成员</w:t>
            </w:r>
          </w:p>
        </w:tc>
      </w:tr>
      <w:tr w14:paraId="0872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0F667E14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4" w:type="dxa"/>
            <w:vAlign w:val="center"/>
          </w:tcPr>
          <w:p w14:paraId="69FF6C9A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14:paraId="06F637A6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14:paraId="2EC19DC4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14:paraId="54CE4676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  <w:tr w14:paraId="57749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vAlign w:val="center"/>
          </w:tcPr>
          <w:p w14:paraId="19F7EE10">
            <w:pPr>
              <w:jc w:val="center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b/>
                <w:bCs/>
                <w:sz w:val="32"/>
                <w:szCs w:val="32"/>
              </w:rPr>
              <w:t>金种子</w:t>
            </w:r>
            <w:r>
              <w:rPr>
                <w:rFonts w:hint="eastAsia" w:ascii="方正仿宋_GBK" w:hAnsi="宋体" w:eastAsia="方正仿宋_GBK" w:cs="宋体"/>
                <w:b/>
                <w:bCs/>
                <w:sz w:val="32"/>
                <w:szCs w:val="32"/>
              </w:rPr>
              <w:t>重点课题</w:t>
            </w:r>
          </w:p>
        </w:tc>
      </w:tr>
      <w:tr w14:paraId="236F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2F3C4973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年度</w:t>
            </w:r>
          </w:p>
        </w:tc>
        <w:tc>
          <w:tcPr>
            <w:tcW w:w="1704" w:type="dxa"/>
            <w:vAlign w:val="center"/>
          </w:tcPr>
          <w:p w14:paraId="36DA98AB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项目编号</w:t>
            </w:r>
          </w:p>
        </w:tc>
        <w:tc>
          <w:tcPr>
            <w:tcW w:w="1705" w:type="dxa"/>
            <w:vAlign w:val="center"/>
          </w:tcPr>
          <w:p w14:paraId="7B1FB46E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课题名称</w:t>
            </w:r>
          </w:p>
        </w:tc>
        <w:tc>
          <w:tcPr>
            <w:tcW w:w="1705" w:type="dxa"/>
            <w:vAlign w:val="center"/>
          </w:tcPr>
          <w:p w14:paraId="0A59D7C6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负责人</w:t>
            </w:r>
          </w:p>
        </w:tc>
        <w:tc>
          <w:tcPr>
            <w:tcW w:w="1705" w:type="dxa"/>
            <w:vAlign w:val="center"/>
          </w:tcPr>
          <w:p w14:paraId="33B78B7D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其他成员</w:t>
            </w:r>
          </w:p>
        </w:tc>
      </w:tr>
      <w:tr w14:paraId="6CB95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703" w:type="dxa"/>
            <w:vAlign w:val="center"/>
          </w:tcPr>
          <w:p w14:paraId="7890BF99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4" w:type="dxa"/>
            <w:vAlign w:val="center"/>
          </w:tcPr>
          <w:p w14:paraId="64134DDC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14:paraId="539EE5BC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14:paraId="11E03DF5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14:paraId="62B59F9E"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</w:tbl>
    <w:p w14:paraId="1C9B29BD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20"/>
        </w:rPr>
        <w:t>二、答辩记录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B935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vAlign w:val="center"/>
          </w:tcPr>
          <w:p w14:paraId="079CF5EE">
            <w:pPr>
              <w:jc w:val="center"/>
              <w:rPr>
                <w:rFonts w:hint="eastAsia" w:ascii="方正仿宋_GBK" w:hAnsi="方正仿宋_GB2312" w:eastAsia="方正仿宋_GBK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b/>
                <w:bCs/>
                <w:sz w:val="32"/>
                <w:szCs w:val="32"/>
              </w:rPr>
              <w:t>金种子一般课题</w:t>
            </w:r>
          </w:p>
        </w:tc>
      </w:tr>
      <w:tr w14:paraId="7264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vAlign w:val="center"/>
          </w:tcPr>
          <w:p w14:paraId="4F5A929C">
            <w:pPr>
              <w:jc w:val="center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课题名称</w:t>
            </w:r>
          </w:p>
        </w:tc>
        <w:tc>
          <w:tcPr>
            <w:tcW w:w="4261" w:type="dxa"/>
            <w:vAlign w:val="center"/>
          </w:tcPr>
          <w:p w14:paraId="60B7487B">
            <w:pPr>
              <w:jc w:val="center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专家问题及意见</w:t>
            </w:r>
          </w:p>
        </w:tc>
      </w:tr>
      <w:tr w14:paraId="045F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61" w:type="dxa"/>
            <w:vAlign w:val="center"/>
          </w:tcPr>
          <w:p w14:paraId="149EFAF0">
            <w:pPr>
              <w:jc w:val="center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</w:p>
        </w:tc>
        <w:tc>
          <w:tcPr>
            <w:tcW w:w="4261" w:type="dxa"/>
            <w:vAlign w:val="center"/>
          </w:tcPr>
          <w:p w14:paraId="320D850E">
            <w:pP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XX老师</w:t>
            </w:r>
          </w:p>
          <w:p w14:paraId="4BB648F2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问题：</w:t>
            </w:r>
          </w:p>
          <w:p w14:paraId="2B19441B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330C00B7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问题：</w:t>
            </w:r>
          </w:p>
          <w:p w14:paraId="7C392336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035691A2">
            <w:pP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XX老师</w:t>
            </w:r>
          </w:p>
          <w:p w14:paraId="2B1DB4D1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问题：</w:t>
            </w:r>
          </w:p>
          <w:p w14:paraId="2DAE7BE9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17BC13D7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问题：</w:t>
            </w:r>
          </w:p>
          <w:p w14:paraId="34E87AC9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76CD5F41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</w:p>
        </w:tc>
      </w:tr>
      <w:tr w14:paraId="05B09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vAlign w:val="center"/>
          </w:tcPr>
          <w:p w14:paraId="5F7424B2">
            <w:pPr>
              <w:jc w:val="center"/>
              <w:rPr>
                <w:rFonts w:hint="eastAsia" w:ascii="方正仿宋_GBK" w:hAnsi="方正仿宋_GB2312" w:eastAsia="方正仿宋_GBK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b/>
                <w:bCs/>
                <w:sz w:val="32"/>
                <w:szCs w:val="32"/>
              </w:rPr>
              <w:t>金种子</w:t>
            </w:r>
            <w:r>
              <w:rPr>
                <w:rFonts w:hint="eastAsia" w:ascii="方正仿宋_GBK" w:hAnsi="宋体" w:eastAsia="方正仿宋_GBK" w:cs="宋体"/>
                <w:b/>
                <w:bCs/>
                <w:sz w:val="32"/>
                <w:szCs w:val="32"/>
              </w:rPr>
              <w:t>重点课题</w:t>
            </w:r>
          </w:p>
        </w:tc>
      </w:tr>
      <w:tr w14:paraId="1C1B8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4261" w:type="dxa"/>
            <w:vAlign w:val="center"/>
          </w:tcPr>
          <w:p w14:paraId="62E7BB40">
            <w:pPr>
              <w:jc w:val="center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</w:p>
        </w:tc>
        <w:tc>
          <w:tcPr>
            <w:tcW w:w="4261" w:type="dxa"/>
            <w:vAlign w:val="center"/>
          </w:tcPr>
          <w:p w14:paraId="6F076974">
            <w:pP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XX老师</w:t>
            </w:r>
          </w:p>
          <w:p w14:paraId="0A6573DD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问题:</w:t>
            </w:r>
          </w:p>
          <w:p w14:paraId="711AAE56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279F1D45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问题:</w:t>
            </w:r>
          </w:p>
          <w:p w14:paraId="1E3295A4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15A3898D">
            <w:pP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XX老师</w:t>
            </w:r>
          </w:p>
          <w:p w14:paraId="3DE098F3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问题:</w:t>
            </w:r>
          </w:p>
          <w:p w14:paraId="6C587AFD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19733E83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 xml:space="preserve">问题： </w:t>
            </w:r>
          </w:p>
          <w:p w14:paraId="7531F224">
            <w:pPr>
              <w:ind w:firstLine="640" w:firstLineChars="200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  <w:r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  <w:t>建议：</w:t>
            </w:r>
          </w:p>
          <w:p w14:paraId="18234505">
            <w:pPr>
              <w:jc w:val="center"/>
              <w:rPr>
                <w:rFonts w:hint="eastAsia" w:ascii="方正仿宋_GBK" w:hAnsi="方正仿宋_GB2312" w:eastAsia="方正仿宋_GBK" w:cs="方正仿宋_GB2312"/>
                <w:sz w:val="32"/>
                <w:szCs w:val="32"/>
              </w:rPr>
            </w:pPr>
          </w:p>
        </w:tc>
      </w:tr>
    </w:tbl>
    <w:p w14:paraId="66250920">
      <w:pPr>
        <w:rPr>
          <w:rFonts w:hint="eastAsia" w:asciiTheme="minorEastAsia" w:hAnsiTheme="minorEastAsia" w:cstheme="minorEastAsia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76C7F6CD-2D5D-4900-9234-9C3603CC95C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8F43BE2-F1FE-4A1F-B532-860D971C0CDA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3EA9B6A-635B-4DA9-B9CC-A36532A9AB5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385537A-6CC6-4DAB-8C28-0BEC6C187F4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C2336F3-F0D0-4E3A-963B-C7FC2A746D67}"/>
  </w:font>
  <w:font w:name="___WRD_EMBED_SUB_49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9768629-7DFE-444D-9370-200CDC539887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lNjAxNjhkNzY1NDIzYmVkOTQxZGM2YWZiZjU1OWQifQ=="/>
  </w:docVars>
  <w:rsids>
    <w:rsidRoot w:val="6DF52DA7"/>
    <w:rsid w:val="00022BA1"/>
    <w:rsid w:val="0003108C"/>
    <w:rsid w:val="000571E9"/>
    <w:rsid w:val="000B1E50"/>
    <w:rsid w:val="00126CA3"/>
    <w:rsid w:val="00277E1D"/>
    <w:rsid w:val="002A35CC"/>
    <w:rsid w:val="002D707C"/>
    <w:rsid w:val="00352076"/>
    <w:rsid w:val="003711F4"/>
    <w:rsid w:val="003A200F"/>
    <w:rsid w:val="003F7DC4"/>
    <w:rsid w:val="00625D79"/>
    <w:rsid w:val="008559E5"/>
    <w:rsid w:val="008D3D55"/>
    <w:rsid w:val="008F56C1"/>
    <w:rsid w:val="00931552"/>
    <w:rsid w:val="00A60394"/>
    <w:rsid w:val="00B947FB"/>
    <w:rsid w:val="00BA5BA6"/>
    <w:rsid w:val="00C053D2"/>
    <w:rsid w:val="00C46358"/>
    <w:rsid w:val="00C61260"/>
    <w:rsid w:val="00CC3869"/>
    <w:rsid w:val="00CF3209"/>
    <w:rsid w:val="00E5089F"/>
    <w:rsid w:val="00EF3DD4"/>
    <w:rsid w:val="00F31F24"/>
    <w:rsid w:val="05422C6C"/>
    <w:rsid w:val="08D4709B"/>
    <w:rsid w:val="187E50B7"/>
    <w:rsid w:val="32E430F3"/>
    <w:rsid w:val="37572209"/>
    <w:rsid w:val="37DC6EE3"/>
    <w:rsid w:val="396A6D1C"/>
    <w:rsid w:val="3EAA6689"/>
    <w:rsid w:val="530A3EEB"/>
    <w:rsid w:val="56C01582"/>
    <w:rsid w:val="60A07269"/>
    <w:rsid w:val="60B73DF5"/>
    <w:rsid w:val="6D535020"/>
    <w:rsid w:val="6DF52DA7"/>
    <w:rsid w:val="7D40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s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2</Pages>
  <Words>182</Words>
  <Characters>192</Characters>
  <Lines>49</Lines>
  <Paragraphs>57</Paragraphs>
  <TotalTime>7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2020-10-24T15:44:00Z</dcterms:created>
  <dc:creator>Eighteen.</dc:creator>
  <cp:lastModifiedBy>阿</cp:lastModifiedBy>
  <dcterms:modified xsi:type="dcterms:W3CDTF">2026-10-15T04:06:23Z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ED0B00881E8D4A3CA9CFEF550FC65F0C_13</vt:lpwstr>
  </property>
  <property fmtid="{D5CDD505-2E9C-101B-9397-08002B2CF9AE}" pid="4" name="KSOTemplateDocerSaveRecord">
    <vt:lpwstr>eyJoZGlkIjoiYjczZmI3NDJmNTRhODk1OWNlZTFmYjVlYzA2OWNhNmQiLCJ1c2VySWQiOiI4ODYyNDE1MTkifQ==</vt:lpwstr>
  </property>
</Properties>
</file>